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22B" w:rsidRPr="00141826" w:rsidRDefault="00C2022B" w:rsidP="00344207">
      <w:pPr>
        <w:keepNext/>
        <w:keepLines/>
        <w:spacing w:after="0"/>
        <w:ind w:right="105"/>
        <w:jc w:val="center"/>
        <w:outlineLvl w:val="1"/>
        <w:rPr>
          <w:rFonts w:ascii="Arial" w:eastAsia="Times New Roman" w:hAnsi="Arial" w:cs="Arial"/>
          <w:color w:val="000000"/>
          <w:sz w:val="32"/>
          <w:szCs w:val="32"/>
          <w:u w:val="single" w:color="000000"/>
          <w:lang w:eastAsia="it-IT"/>
        </w:rPr>
      </w:pPr>
      <w:r w:rsidRPr="00141826">
        <w:rPr>
          <w:rFonts w:ascii="Arial" w:eastAsia="Times New Roman" w:hAnsi="Arial" w:cs="Arial"/>
          <w:color w:val="000000"/>
          <w:sz w:val="32"/>
          <w:szCs w:val="32"/>
          <w:u w:color="000000"/>
          <w:lang w:eastAsia="it-IT"/>
        </w:rPr>
        <w:t>PRIMA SEGNALAZIONE</w:t>
      </w:r>
    </w:p>
    <w:p w:rsidR="00C2022B" w:rsidRPr="00141826" w:rsidRDefault="00C2022B" w:rsidP="00344207">
      <w:pPr>
        <w:keepNext/>
        <w:keepLines/>
        <w:spacing w:after="0"/>
        <w:jc w:val="center"/>
        <w:outlineLvl w:val="2"/>
        <w:rPr>
          <w:rFonts w:ascii="Arial" w:eastAsia="Times New Roman" w:hAnsi="Arial" w:cs="Arial"/>
          <w:color w:val="000000"/>
          <w:sz w:val="24"/>
          <w:u w:val="single" w:color="000000"/>
          <w:lang w:eastAsia="it-IT"/>
        </w:rPr>
      </w:pPr>
      <w:r w:rsidRPr="00141826">
        <w:rPr>
          <w:rFonts w:ascii="Arial" w:eastAsia="Verdana" w:hAnsi="Arial" w:cs="Arial"/>
          <w:color w:val="000000"/>
          <w:sz w:val="36"/>
          <w:u w:color="000000"/>
          <w:lang w:eastAsia="it-IT"/>
        </w:rPr>
        <w:t>dei casi di (presunto) bullismo e vittimizzazione</w:t>
      </w:r>
    </w:p>
    <w:p w:rsidR="00C2022B" w:rsidRPr="00141826" w:rsidRDefault="00C2022B" w:rsidP="00344207">
      <w:pPr>
        <w:spacing w:after="0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C2022B" w:rsidRPr="00141826" w:rsidRDefault="00C2022B" w:rsidP="00344207">
      <w:pPr>
        <w:spacing w:after="0"/>
        <w:jc w:val="both"/>
        <w:rPr>
          <w:rFonts w:ascii="Arial" w:eastAsia="Times New Roman" w:hAnsi="Arial" w:cs="Arial"/>
          <w:color w:val="000000"/>
          <w:sz w:val="24"/>
          <w:lang w:eastAsia="it-IT"/>
        </w:rPr>
      </w:pPr>
      <w:r w:rsidRPr="00141826">
        <w:rPr>
          <w:rFonts w:ascii="Arial" w:eastAsia="Times New Roman" w:hAnsi="Arial" w:cs="Arial"/>
          <w:i/>
          <w:color w:val="000000"/>
          <w:sz w:val="20"/>
          <w:lang w:eastAsia="it-IT"/>
        </w:rPr>
        <w:t>da consegnare alla segreteria didattica in busta chiusa indirizzata al</w:t>
      </w:r>
      <w:r w:rsidR="00344207" w:rsidRPr="00141826">
        <w:rPr>
          <w:rFonts w:ascii="Arial" w:eastAsia="Times New Roman" w:hAnsi="Arial" w:cs="Arial"/>
          <w:i/>
          <w:color w:val="000000"/>
          <w:sz w:val="20"/>
          <w:lang w:eastAsia="it-IT"/>
        </w:rPr>
        <w:t xml:space="preserve"> Dirigente scolastico,  al referente per il bullismo </w:t>
      </w:r>
      <w:r w:rsidRPr="00141826">
        <w:rPr>
          <w:rFonts w:ascii="Arial" w:eastAsia="Times New Roman" w:hAnsi="Arial" w:cs="Arial"/>
          <w:i/>
          <w:color w:val="000000"/>
          <w:sz w:val="20"/>
          <w:lang w:eastAsia="it-IT"/>
        </w:rPr>
        <w:t xml:space="preserve"> </w:t>
      </w:r>
      <w:r w:rsidR="00344207" w:rsidRPr="00141826">
        <w:rPr>
          <w:rFonts w:ascii="Arial" w:eastAsia="Times New Roman" w:hAnsi="Arial" w:cs="Arial"/>
          <w:i/>
          <w:color w:val="000000"/>
          <w:sz w:val="20"/>
          <w:lang w:eastAsia="it-IT"/>
        </w:rPr>
        <w:t>o al responsabile di plesso</w:t>
      </w:r>
      <w:r w:rsidRPr="00141826">
        <w:rPr>
          <w:rFonts w:ascii="Arial" w:eastAsia="Times New Roman" w:hAnsi="Arial" w:cs="Arial"/>
          <w:i/>
          <w:color w:val="000000"/>
          <w:sz w:val="20"/>
          <w:lang w:eastAsia="it-IT"/>
        </w:rPr>
        <w:t xml:space="preserve">  </w:t>
      </w:r>
    </w:p>
    <w:p w:rsidR="00C2022B" w:rsidRPr="00141826" w:rsidRDefault="00C2022B" w:rsidP="00C2022B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</w:p>
    <w:p w:rsidR="00C2022B" w:rsidRPr="00141826" w:rsidRDefault="00C2022B" w:rsidP="00C2022B">
      <w:pPr>
        <w:spacing w:after="2"/>
        <w:rPr>
          <w:rFonts w:ascii="Arial" w:eastAsia="Times New Roman" w:hAnsi="Arial" w:cs="Arial"/>
          <w:color w:val="000000"/>
          <w:sz w:val="20"/>
          <w:lang w:eastAsia="it-IT"/>
        </w:rPr>
      </w:pPr>
      <w:r w:rsidRPr="00141826">
        <w:rPr>
          <w:rFonts w:ascii="Arial" w:eastAsia="Times New Roman" w:hAnsi="Arial" w:cs="Arial"/>
          <w:color w:val="000000"/>
          <w:sz w:val="20"/>
          <w:lang w:eastAsia="it-IT"/>
        </w:rPr>
        <w:t>Alla cortese attenzione del</w:t>
      </w:r>
      <w:r w:rsidR="00344207" w:rsidRPr="00141826">
        <w:rPr>
          <w:rFonts w:ascii="Arial" w:eastAsia="Times New Roman" w:hAnsi="Arial" w:cs="Arial"/>
          <w:color w:val="000000"/>
          <w:sz w:val="20"/>
          <w:lang w:eastAsia="it-IT"/>
        </w:rPr>
        <w:t xml:space="preserve"> Dirigente scolastico,  del referente per il bullismo  o del responsabile di plesso</w:t>
      </w:r>
    </w:p>
    <w:p w:rsidR="00C2022B" w:rsidRPr="00141826" w:rsidRDefault="00C2022B" w:rsidP="00C2022B">
      <w:pPr>
        <w:spacing w:after="0"/>
        <w:rPr>
          <w:rFonts w:ascii="Arial" w:eastAsia="Times New Roman" w:hAnsi="Arial" w:cs="Arial"/>
          <w:color w:val="000000"/>
          <w:sz w:val="24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5162"/>
        <w:gridCol w:w="4692"/>
      </w:tblGrid>
      <w:tr w:rsidR="00344207" w:rsidRPr="00141826" w:rsidTr="00344207">
        <w:tc>
          <w:tcPr>
            <w:tcW w:w="10815" w:type="dxa"/>
            <w:gridSpan w:val="2"/>
          </w:tcPr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Persona che compila la segnalazione:</w:t>
            </w: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</w:tc>
      </w:tr>
      <w:tr w:rsidR="00344207" w:rsidRPr="00141826" w:rsidTr="00344207">
        <w:tc>
          <w:tcPr>
            <w:tcW w:w="10815" w:type="dxa"/>
            <w:gridSpan w:val="2"/>
          </w:tcPr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Data:</w:t>
            </w:r>
          </w:p>
        </w:tc>
      </w:tr>
      <w:tr w:rsidR="00344207" w:rsidRPr="00141826" w:rsidTr="00344207">
        <w:tc>
          <w:tcPr>
            <w:tcW w:w="10815" w:type="dxa"/>
            <w:gridSpan w:val="2"/>
          </w:tcPr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 xml:space="preserve">Luogo: </w:t>
            </w: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</w:tc>
      </w:tr>
      <w:tr w:rsidR="00344207" w:rsidRPr="00141826" w:rsidTr="00344207">
        <w:tc>
          <w:tcPr>
            <w:tcW w:w="10815" w:type="dxa"/>
            <w:gridSpan w:val="2"/>
          </w:tcPr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La persona che segnala il caso è:</w:t>
            </w:r>
          </w:p>
          <w:p w:rsidR="00344207" w:rsidRPr="00141826" w:rsidRDefault="00344207" w:rsidP="00344207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La vittima</w:t>
            </w:r>
          </w:p>
          <w:p w:rsidR="00344207" w:rsidRPr="00141826" w:rsidRDefault="00344207" w:rsidP="00344207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Un Compagno</w:t>
            </w:r>
          </w:p>
          <w:p w:rsidR="00344207" w:rsidRPr="00141826" w:rsidRDefault="00344207" w:rsidP="00344207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Padre/madre/tutore della vittima</w:t>
            </w:r>
          </w:p>
          <w:p w:rsidR="00344207" w:rsidRPr="00141826" w:rsidRDefault="00344207" w:rsidP="00344207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Un insegnante</w:t>
            </w:r>
          </w:p>
          <w:p w:rsidR="00344207" w:rsidRPr="00141826" w:rsidRDefault="00344207" w:rsidP="00344207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Personale ATA</w:t>
            </w:r>
          </w:p>
          <w:p w:rsidR="00344207" w:rsidRPr="00141826" w:rsidRDefault="00344207" w:rsidP="00344207">
            <w:pPr>
              <w:pStyle w:val="Paragrafoelenco"/>
              <w:numPr>
                <w:ilvl w:val="0"/>
                <w:numId w:val="6"/>
              </w:num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Altri</w:t>
            </w:r>
          </w:p>
          <w:p w:rsidR="00344207" w:rsidRPr="00141826" w:rsidRDefault="00344207" w:rsidP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 w:rsidP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</w:tc>
      </w:tr>
      <w:tr w:rsidR="00344207" w:rsidRPr="00141826" w:rsidTr="00344207">
        <w:tc>
          <w:tcPr>
            <w:tcW w:w="5637" w:type="dxa"/>
          </w:tcPr>
          <w:p w:rsidR="00344207" w:rsidRPr="00141826" w:rsidRDefault="00344207" w:rsidP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 xml:space="preserve">Vittima: </w:t>
            </w:r>
          </w:p>
        </w:tc>
        <w:tc>
          <w:tcPr>
            <w:tcW w:w="5178" w:type="dxa"/>
          </w:tcPr>
          <w:p w:rsidR="00344207" w:rsidRPr="00141826" w:rsidRDefault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Classe:</w:t>
            </w:r>
          </w:p>
          <w:p w:rsidR="00344207" w:rsidRPr="00141826" w:rsidRDefault="00344207" w:rsidP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</w:tc>
      </w:tr>
      <w:tr w:rsidR="00344207" w:rsidRPr="00141826" w:rsidTr="00344207">
        <w:tc>
          <w:tcPr>
            <w:tcW w:w="5637" w:type="dxa"/>
          </w:tcPr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Atre Vittime:</w:t>
            </w:r>
          </w:p>
        </w:tc>
        <w:tc>
          <w:tcPr>
            <w:tcW w:w="5178" w:type="dxa"/>
          </w:tcPr>
          <w:p w:rsidR="00344207" w:rsidRPr="00141826" w:rsidRDefault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Classe:</w:t>
            </w:r>
          </w:p>
          <w:p w:rsidR="00344207" w:rsidRPr="00141826" w:rsidRDefault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</w:tc>
      </w:tr>
      <w:tr w:rsidR="00344207" w:rsidRPr="00141826" w:rsidTr="00344207">
        <w:tc>
          <w:tcPr>
            <w:tcW w:w="5637" w:type="dxa"/>
          </w:tcPr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Nome/i  Bullo/i (o presunti):</w:t>
            </w: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  <w:p w:rsidR="00344207" w:rsidRPr="00141826" w:rsidRDefault="00344207" w:rsidP="00C2022B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</w:tc>
        <w:tc>
          <w:tcPr>
            <w:tcW w:w="5178" w:type="dxa"/>
          </w:tcPr>
          <w:p w:rsidR="00344207" w:rsidRPr="00141826" w:rsidRDefault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  <w:r w:rsidRPr="00141826"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  <w:t>Classe:</w:t>
            </w:r>
          </w:p>
        </w:tc>
      </w:tr>
      <w:tr w:rsidR="00344207" w:rsidRPr="00141826" w:rsidTr="0077209C">
        <w:tc>
          <w:tcPr>
            <w:tcW w:w="10815" w:type="dxa"/>
            <w:gridSpan w:val="2"/>
          </w:tcPr>
          <w:p w:rsidR="00344207" w:rsidRPr="00141826" w:rsidRDefault="00344207">
            <w:pPr>
              <w:rPr>
                <w:rFonts w:ascii="Arial" w:hAnsi="Arial" w:cs="Arial"/>
                <w:color w:val="000000"/>
                <w:sz w:val="20"/>
              </w:rPr>
            </w:pPr>
            <w:r w:rsidRPr="00141826">
              <w:rPr>
                <w:rFonts w:ascii="Arial" w:hAnsi="Arial" w:cs="Arial"/>
                <w:color w:val="000000"/>
                <w:sz w:val="20"/>
              </w:rPr>
              <w:t>Descrizione breve del problema. Dare esempi concreti degli episodi di prepotenza</w:t>
            </w:r>
          </w:p>
          <w:p w:rsidR="00344207" w:rsidRPr="00141826" w:rsidRDefault="00344207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344207" w:rsidRPr="00141826" w:rsidRDefault="00344207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344207" w:rsidRPr="00141826" w:rsidRDefault="00344207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344207" w:rsidRPr="00141826" w:rsidRDefault="00344207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344207" w:rsidRPr="00141826" w:rsidRDefault="00344207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344207" w:rsidRPr="00141826" w:rsidRDefault="00344207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344207" w:rsidRPr="00141826" w:rsidRDefault="00344207">
            <w:pPr>
              <w:rPr>
                <w:rFonts w:ascii="Arial" w:eastAsia="Times New Roman" w:hAnsi="Arial" w:cs="Arial"/>
                <w:color w:val="000000"/>
                <w:sz w:val="24"/>
                <w:lang w:eastAsia="it-IT"/>
              </w:rPr>
            </w:pPr>
          </w:p>
        </w:tc>
      </w:tr>
      <w:tr w:rsidR="00344207" w:rsidRPr="00141826" w:rsidTr="0077209C">
        <w:tc>
          <w:tcPr>
            <w:tcW w:w="10815" w:type="dxa"/>
            <w:gridSpan w:val="2"/>
          </w:tcPr>
          <w:p w:rsidR="00344207" w:rsidRPr="00141826" w:rsidRDefault="00344207" w:rsidP="00344207">
            <w:pPr>
              <w:spacing w:line="259" w:lineRule="auto"/>
              <w:rPr>
                <w:rFonts w:ascii="Arial" w:hAnsi="Arial" w:cs="Arial"/>
                <w:color w:val="000000"/>
                <w:sz w:val="24"/>
              </w:rPr>
            </w:pPr>
            <w:r w:rsidRPr="00141826">
              <w:rPr>
                <w:rFonts w:ascii="Arial" w:hAnsi="Arial" w:cs="Arial"/>
                <w:color w:val="000000"/>
                <w:sz w:val="20"/>
              </w:rPr>
              <w:t xml:space="preserve">Quante volte sono successi gli episodi? </w:t>
            </w:r>
          </w:p>
          <w:p w:rsidR="00344207" w:rsidRPr="00141826" w:rsidRDefault="00344207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44207" w:rsidRPr="00141826" w:rsidTr="0077209C">
        <w:tc>
          <w:tcPr>
            <w:tcW w:w="10815" w:type="dxa"/>
            <w:gridSpan w:val="2"/>
          </w:tcPr>
          <w:p w:rsidR="00344207" w:rsidRPr="00141826" w:rsidRDefault="00344207" w:rsidP="00344207">
            <w:pPr>
              <w:spacing w:line="259" w:lineRule="auto"/>
              <w:rPr>
                <w:rFonts w:ascii="Arial" w:hAnsi="Arial" w:cs="Arial"/>
                <w:color w:val="000000"/>
                <w:sz w:val="24"/>
              </w:rPr>
            </w:pPr>
            <w:r w:rsidRPr="00141826">
              <w:rPr>
                <w:rFonts w:ascii="Arial" w:hAnsi="Arial" w:cs="Arial"/>
                <w:color w:val="000000"/>
                <w:sz w:val="20"/>
              </w:rPr>
              <w:t xml:space="preserve">Firma del segnalatore </w:t>
            </w:r>
          </w:p>
          <w:p w:rsidR="00344207" w:rsidRPr="00141826" w:rsidRDefault="00344207" w:rsidP="00344207">
            <w:pPr>
              <w:rPr>
                <w:rFonts w:ascii="Arial" w:hAnsi="Arial" w:cs="Arial"/>
                <w:color w:val="000000"/>
                <w:sz w:val="20"/>
              </w:rPr>
            </w:pPr>
          </w:p>
        </w:tc>
      </w:tr>
    </w:tbl>
    <w:p w:rsidR="00C2022B" w:rsidRPr="007C7300" w:rsidRDefault="00C2022B" w:rsidP="00C2022B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sectPr w:rsidR="00C2022B" w:rsidRPr="007C7300" w:rsidSect="000E4D8D">
      <w:pgSz w:w="11906" w:h="16838"/>
      <w:pgMar w:top="541" w:right="1134" w:bottom="1985" w:left="1134" w:header="284" w:footer="4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43F" w:rsidRDefault="00AF643F" w:rsidP="002C67E2">
      <w:pPr>
        <w:spacing w:after="0" w:line="240" w:lineRule="auto"/>
      </w:pPr>
      <w:r>
        <w:separator/>
      </w:r>
    </w:p>
  </w:endnote>
  <w:endnote w:type="continuationSeparator" w:id="1">
    <w:p w:rsidR="00AF643F" w:rsidRDefault="00AF643F" w:rsidP="002C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43F" w:rsidRDefault="00AF643F" w:rsidP="002C67E2">
      <w:pPr>
        <w:spacing w:after="0" w:line="240" w:lineRule="auto"/>
      </w:pPr>
      <w:r>
        <w:separator/>
      </w:r>
    </w:p>
  </w:footnote>
  <w:footnote w:type="continuationSeparator" w:id="1">
    <w:p w:rsidR="00AF643F" w:rsidRDefault="00AF643F" w:rsidP="002C6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2068E"/>
    <w:multiLevelType w:val="hybridMultilevel"/>
    <w:tmpl w:val="6A0226E0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6226F"/>
    <w:multiLevelType w:val="multilevel"/>
    <w:tmpl w:val="51D27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464D4E"/>
    <w:multiLevelType w:val="hybridMultilevel"/>
    <w:tmpl w:val="E7FEA256"/>
    <w:lvl w:ilvl="0" w:tplc="67A0DAFA">
      <w:start w:val="1"/>
      <w:numFmt w:val="decimal"/>
      <w:lvlText w:val="%1."/>
      <w:lvlJc w:val="left"/>
      <w:pPr>
        <w:ind w:left="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E8CB64">
      <w:start w:val="1"/>
      <w:numFmt w:val="lowerLetter"/>
      <w:lvlText w:val="%2"/>
      <w:lvlJc w:val="left"/>
      <w:pPr>
        <w:ind w:left="1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9A3DF8">
      <w:start w:val="1"/>
      <w:numFmt w:val="lowerRoman"/>
      <w:lvlText w:val="%3"/>
      <w:lvlJc w:val="left"/>
      <w:pPr>
        <w:ind w:left="2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D2C8B0">
      <w:start w:val="1"/>
      <w:numFmt w:val="decimal"/>
      <w:lvlText w:val="%4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20D7B0">
      <w:start w:val="1"/>
      <w:numFmt w:val="lowerLetter"/>
      <w:lvlText w:val="%5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AC6118">
      <w:start w:val="1"/>
      <w:numFmt w:val="lowerRoman"/>
      <w:lvlText w:val="%6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30F528">
      <w:start w:val="1"/>
      <w:numFmt w:val="decimal"/>
      <w:lvlText w:val="%7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7246F2">
      <w:start w:val="1"/>
      <w:numFmt w:val="lowerLetter"/>
      <w:lvlText w:val="%8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341F98">
      <w:start w:val="1"/>
      <w:numFmt w:val="lowerRoman"/>
      <w:lvlText w:val="%9"/>
      <w:lvlJc w:val="left"/>
      <w:pPr>
        <w:ind w:left="6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A462E7E"/>
    <w:multiLevelType w:val="hybridMultilevel"/>
    <w:tmpl w:val="AA340768"/>
    <w:lvl w:ilvl="0" w:tplc="7A8CC794">
      <w:start w:val="1"/>
      <w:numFmt w:val="bullet"/>
      <w:lvlText w:val="•"/>
      <w:lvlJc w:val="left"/>
      <w:pPr>
        <w:ind w:left="2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D7EA84C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95CEABC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EF2C76E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1145144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6A22EA6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22A2F72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8FA0F14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502559E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A9162B0"/>
    <w:multiLevelType w:val="hybridMultilevel"/>
    <w:tmpl w:val="948C61AC"/>
    <w:lvl w:ilvl="0" w:tplc="A25065EE">
      <w:start w:val="1"/>
      <w:numFmt w:val="bullet"/>
      <w:lvlText w:val="•"/>
      <w:lvlJc w:val="left"/>
      <w:pPr>
        <w:ind w:left="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682C9B2">
      <w:start w:val="1"/>
      <w:numFmt w:val="bullet"/>
      <w:lvlText w:val="o"/>
      <w:lvlJc w:val="left"/>
      <w:pPr>
        <w:ind w:left="11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7FA52B8">
      <w:start w:val="1"/>
      <w:numFmt w:val="bullet"/>
      <w:lvlText w:val="▪"/>
      <w:lvlJc w:val="left"/>
      <w:pPr>
        <w:ind w:left="1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7D8616C">
      <w:start w:val="1"/>
      <w:numFmt w:val="bullet"/>
      <w:lvlText w:val="•"/>
      <w:lvlJc w:val="left"/>
      <w:pPr>
        <w:ind w:left="2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A38CCF0">
      <w:start w:val="1"/>
      <w:numFmt w:val="bullet"/>
      <w:lvlText w:val="o"/>
      <w:lvlJc w:val="left"/>
      <w:pPr>
        <w:ind w:left="33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D4C85D4">
      <w:start w:val="1"/>
      <w:numFmt w:val="bullet"/>
      <w:lvlText w:val="▪"/>
      <w:lvlJc w:val="left"/>
      <w:pPr>
        <w:ind w:left="40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602DF54">
      <w:start w:val="1"/>
      <w:numFmt w:val="bullet"/>
      <w:lvlText w:val="•"/>
      <w:lvlJc w:val="left"/>
      <w:pPr>
        <w:ind w:left="4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49A4180">
      <w:start w:val="1"/>
      <w:numFmt w:val="bullet"/>
      <w:lvlText w:val="o"/>
      <w:lvlJc w:val="left"/>
      <w:pPr>
        <w:ind w:left="54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40442E">
      <w:start w:val="1"/>
      <w:numFmt w:val="bullet"/>
      <w:lvlText w:val="▪"/>
      <w:lvlJc w:val="left"/>
      <w:pPr>
        <w:ind w:left="6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B826B79"/>
    <w:multiLevelType w:val="hybridMultilevel"/>
    <w:tmpl w:val="C1E64F4E"/>
    <w:lvl w:ilvl="0" w:tplc="E90CFF7C">
      <w:start w:val="1"/>
      <w:numFmt w:val="bullet"/>
      <w:lvlText w:val="•"/>
      <w:lvlJc w:val="left"/>
      <w:pPr>
        <w:ind w:left="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6E47C56">
      <w:start w:val="1"/>
      <w:numFmt w:val="bullet"/>
      <w:lvlText w:val="o"/>
      <w:lvlJc w:val="left"/>
      <w:pPr>
        <w:ind w:left="1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C589250">
      <w:start w:val="1"/>
      <w:numFmt w:val="bullet"/>
      <w:lvlText w:val="▪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2F4C836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426F926">
      <w:start w:val="1"/>
      <w:numFmt w:val="bullet"/>
      <w:lvlText w:val="o"/>
      <w:lvlJc w:val="left"/>
      <w:pPr>
        <w:ind w:left="3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FECD570">
      <w:start w:val="1"/>
      <w:numFmt w:val="bullet"/>
      <w:lvlText w:val="▪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A0AF44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1E6680A">
      <w:start w:val="1"/>
      <w:numFmt w:val="bullet"/>
      <w:lvlText w:val="o"/>
      <w:lvlJc w:val="left"/>
      <w:pPr>
        <w:ind w:left="5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4BE4F1E">
      <w:start w:val="1"/>
      <w:numFmt w:val="bullet"/>
      <w:lvlText w:val="▪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attachedTemplate r:id="rId1"/>
  <w:defaultTabStop w:val="708"/>
  <w:hyphenationZone w:val="283"/>
  <w:characterSpacingControl w:val="doNotCompress"/>
  <w:hdrShapeDefaults>
    <o:shapedefaults v:ext="edit" spidmax="4106"/>
  </w:hdrShapeDefaults>
  <w:footnotePr>
    <w:footnote w:id="0"/>
    <w:footnote w:id="1"/>
  </w:footnotePr>
  <w:endnotePr>
    <w:endnote w:id="0"/>
    <w:endnote w:id="1"/>
  </w:endnotePr>
  <w:compat/>
  <w:rsids>
    <w:rsidRoot w:val="00857627"/>
    <w:rsid w:val="00034DBB"/>
    <w:rsid w:val="0006673A"/>
    <w:rsid w:val="000D6A2B"/>
    <w:rsid w:val="000E48A2"/>
    <w:rsid w:val="000E4D8D"/>
    <w:rsid w:val="000F007B"/>
    <w:rsid w:val="00135D70"/>
    <w:rsid w:val="00141826"/>
    <w:rsid w:val="001B52E6"/>
    <w:rsid w:val="00287CBC"/>
    <w:rsid w:val="002C67E2"/>
    <w:rsid w:val="00344207"/>
    <w:rsid w:val="00455AE8"/>
    <w:rsid w:val="006D4B86"/>
    <w:rsid w:val="006E6B00"/>
    <w:rsid w:val="00721234"/>
    <w:rsid w:val="00780591"/>
    <w:rsid w:val="007F083B"/>
    <w:rsid w:val="008207EC"/>
    <w:rsid w:val="00845EAB"/>
    <w:rsid w:val="00857627"/>
    <w:rsid w:val="008915D7"/>
    <w:rsid w:val="008933F4"/>
    <w:rsid w:val="008B15FC"/>
    <w:rsid w:val="009529A8"/>
    <w:rsid w:val="009C719E"/>
    <w:rsid w:val="009E0C77"/>
    <w:rsid w:val="00A335AE"/>
    <w:rsid w:val="00AE1469"/>
    <w:rsid w:val="00AF643F"/>
    <w:rsid w:val="00B018C6"/>
    <w:rsid w:val="00B15EEC"/>
    <w:rsid w:val="00B205B4"/>
    <w:rsid w:val="00B94044"/>
    <w:rsid w:val="00BA7E93"/>
    <w:rsid w:val="00BB7AEF"/>
    <w:rsid w:val="00BC26C0"/>
    <w:rsid w:val="00BE7970"/>
    <w:rsid w:val="00C2022B"/>
    <w:rsid w:val="00C232C9"/>
    <w:rsid w:val="00C41C1D"/>
    <w:rsid w:val="00CD51F5"/>
    <w:rsid w:val="00CE1255"/>
    <w:rsid w:val="00CF22EB"/>
    <w:rsid w:val="00D5183A"/>
    <w:rsid w:val="00D51E24"/>
    <w:rsid w:val="00D84809"/>
    <w:rsid w:val="00E43290"/>
    <w:rsid w:val="00EE5F7E"/>
    <w:rsid w:val="00EF74EE"/>
    <w:rsid w:val="00F32CEA"/>
    <w:rsid w:val="00FD2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02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6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67E2"/>
  </w:style>
  <w:style w:type="paragraph" w:styleId="Pidipagina">
    <w:name w:val="footer"/>
    <w:basedOn w:val="Normale"/>
    <w:link w:val="PidipaginaCarattere"/>
    <w:uiPriority w:val="99"/>
    <w:unhideWhenUsed/>
    <w:rsid w:val="002C6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67E2"/>
  </w:style>
  <w:style w:type="table" w:styleId="Grigliatabella">
    <w:name w:val="Table Grid"/>
    <w:basedOn w:val="Tabellanormale"/>
    <w:uiPriority w:val="39"/>
    <w:rsid w:val="002C6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933F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933F4"/>
    <w:rPr>
      <w:color w:val="605E5C"/>
      <w:shd w:val="clear" w:color="auto" w:fill="E1DFDD"/>
    </w:rPr>
  </w:style>
  <w:style w:type="table" w:customStyle="1" w:styleId="TableGrid">
    <w:name w:val="TableGrid"/>
    <w:rsid w:val="000E48A2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2022B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442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2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ulia\Downloads\Erodoto_Carta_Intestata%20-%20Copi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Erodoto_Carta_Intestata - Copia</Template>
  <TotalTime>21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Dirigente</cp:lastModifiedBy>
  <cp:revision>7</cp:revision>
  <cp:lastPrinted>2020-10-03T07:58:00Z</cp:lastPrinted>
  <dcterms:created xsi:type="dcterms:W3CDTF">2025-01-23T12:13:00Z</dcterms:created>
  <dcterms:modified xsi:type="dcterms:W3CDTF">2025-09-23T12:02:00Z</dcterms:modified>
</cp:coreProperties>
</file>